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7D072" w14:textId="77777777" w:rsidR="0025496C" w:rsidRDefault="007615A0">
      <w:pPr>
        <w:pStyle w:val="Heading3"/>
      </w:pPr>
      <w:bookmarkStart w:id="0" w:name="_Toc136145585"/>
      <w:bookmarkStart w:id="1" w:name="_Toc136146776"/>
      <w:bookmarkStart w:id="2" w:name="_Toc136148653"/>
      <w:bookmarkStart w:id="3" w:name="_Toc136148800"/>
      <w:bookmarkStart w:id="4" w:name="_Toc154208985"/>
      <w:bookmarkStart w:id="5" w:name="_Toc165267173"/>
      <w:bookmarkStart w:id="6" w:name="_Toc165278078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107D140" wp14:editId="3FDF6B36">
                <wp:simplePos x="0" y="0"/>
                <wp:positionH relativeFrom="column">
                  <wp:posOffset>-240665</wp:posOffset>
                </wp:positionH>
                <wp:positionV relativeFrom="paragraph">
                  <wp:posOffset>43180</wp:posOffset>
                </wp:positionV>
                <wp:extent cx="5916295" cy="1630680"/>
                <wp:effectExtent l="0" t="0" r="1270" b="254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6295" cy="1630680"/>
                          <a:chOff x="107257087" y="105566950"/>
                          <a:chExt cx="5464688" cy="1630485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4762" y="105692824"/>
                            <a:ext cx="4117013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07D14A" w14:textId="77777777" w:rsidR="00FC1BDF" w:rsidRDefault="00FC1BDF" w:rsidP="0025496C">
                              <w:pPr>
                                <w:widowControl w:val="0"/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</w:pPr>
                              <w:smartTag w:uri="urn:schemas-microsoft-com:office:smarttags" w:element="place">
                                <w:r>
                                  <w:rPr>
                                    <w:rFonts w:ascii="Garamond" w:hAnsi="Garamond"/>
                                    <w:b/>
                                    <w:bCs/>
                                    <w:color w:val="3333FF"/>
                                    <w:sz w:val="48"/>
                                    <w:szCs w:val="48"/>
                                  </w:rPr>
                                  <w:t>St Albans</w:t>
                                </w:r>
                              </w:smartTag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 xml:space="preserve"> Chi</w:t>
                              </w:r>
                              <w:r w:rsidRPr="00170B16"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>ld</w:t>
                              </w: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  <w:t xml:space="preserve"> Contact Centre</w:t>
                              </w:r>
                            </w:p>
                            <w:p w14:paraId="6107D14B" w14:textId="77777777" w:rsidR="00FC1BDF" w:rsidRDefault="00FC1BDF" w:rsidP="0025496C">
                              <w:pPr>
                                <w:widowControl w:val="0"/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color w:val="3333FF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1925" y="106137625"/>
                            <a:ext cx="4119850" cy="105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07D14C" w14:textId="77777777" w:rsidR="00FC1BDF" w:rsidRDefault="007C3E42" w:rsidP="007C3E42">
                              <w:pPr>
                                <w:widowControl w:val="0"/>
                                <w:spacing w:before="12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>Mobile</w:t>
                              </w:r>
                              <w:r w:rsidR="00FC1BDF"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>: 07881 443561</w:t>
                              </w:r>
                            </w:p>
                            <w:p w14:paraId="6107D14D" w14:textId="77777777" w:rsidR="00FC1BDF" w:rsidRDefault="00FC1BDF" w:rsidP="007C3E42">
                              <w:pPr>
                                <w:widowControl w:val="0"/>
                                <w:spacing w:before="12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7" w:history="1">
                                <w:r w:rsidRPr="00972B97">
                                  <w:rPr>
                                    <w:rStyle w:val="Hyperlink"/>
                                    <w:rFonts w:ascii="Garamond" w:hAnsi="Garamond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info@stalbanschildcontactcentre.org.uk</w:t>
                                </w:r>
                              </w:hyperlink>
                            </w:p>
                            <w:p w14:paraId="6107D14E" w14:textId="77777777" w:rsidR="00C02413" w:rsidRPr="007C3E42" w:rsidRDefault="007C3E42" w:rsidP="007C3E42">
                              <w:pPr>
                                <w:widowControl w:val="0"/>
                                <w:spacing w:before="120"/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bCs/>
                                  <w:color w:val="414141"/>
                                  <w:sz w:val="22"/>
                                  <w:szCs w:val="22"/>
                                </w:rPr>
                                <w:t xml:space="preserve">Website: </w:t>
                              </w:r>
                              <w:hyperlink r:id="rId8" w:history="1">
                                <w:r w:rsidRPr="009779F6">
                                  <w:rPr>
                                    <w:rStyle w:val="Hyperlink"/>
                                    <w:rFonts w:ascii="Garamond" w:hAnsi="Garamond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www.stalbanschildcontactcentre.org.uk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g:grpSp>
                        <wpg:cNvPr id="4" name="Group 6"/>
                        <wpg:cNvGrpSpPr>
                          <a:grpSpLocks/>
                        </wpg:cNvGrpSpPr>
                        <wpg:grpSpPr bwMode="auto">
                          <a:xfrm>
                            <a:off x="107257087" y="105566950"/>
                            <a:ext cx="908240" cy="1499127"/>
                            <a:chOff x="107257087" y="105528850"/>
                            <a:chExt cx="908240" cy="1499127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357775" y="105984150"/>
                              <a:ext cx="795600" cy="10438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6" name="Text Box 8"/>
                          <wps:cNvSpPr txBox="1">
                            <a:spLocks noChangeArrowheads="1"/>
                          </wps:cNvSpPr>
                          <wps:spPr bwMode="auto">
                            <a:xfrm rot="20040000">
                              <a:off x="107257087" y="105890950"/>
                              <a:ext cx="220376" cy="3465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107D14F" w14:textId="77777777" w:rsidR="00FC1BDF" w:rsidRDefault="00FC1BDF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7" name="Text Box 9"/>
                          <wps:cNvSpPr txBox="1">
                            <a:spLocks noChangeArrowheads="1"/>
                          </wps:cNvSpPr>
                          <wps:spPr bwMode="auto">
                            <a:xfrm rot="412971">
                              <a:off x="107259325" y="105610144"/>
                              <a:ext cx="268018" cy="3075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107D150" w14:textId="77777777" w:rsidR="00FC1BDF" w:rsidRDefault="00FC1BDF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8" name="Text Box 10"/>
                          <wps:cNvSpPr txBox="1">
                            <a:spLocks noChangeArrowheads="1"/>
                          </wps:cNvSpPr>
                          <wps:spPr bwMode="auto">
                            <a:xfrm rot="395912">
                              <a:off x="107932792" y="105823636"/>
                              <a:ext cx="232535" cy="2632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107D151" w14:textId="77777777" w:rsidR="00FC1BDF" w:rsidRDefault="00FC1BDF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9" name="Text Box 11"/>
                          <wps:cNvSpPr txBox="1">
                            <a:spLocks noChangeArrowheads="1"/>
                          </wps:cNvSpPr>
                          <wps:spPr bwMode="auto">
                            <a:xfrm rot="19973174">
                              <a:off x="107534625" y="105566950"/>
                              <a:ext cx="270254" cy="3604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107D152" w14:textId="77777777" w:rsidR="00FC1BDF" w:rsidRDefault="00FC1BDF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3333FF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10" name="Text Box 12"/>
                          <wps:cNvSpPr txBox="1">
                            <a:spLocks noChangeArrowheads="1"/>
                          </wps:cNvSpPr>
                          <wps:spPr bwMode="auto">
                            <a:xfrm rot="22593289">
                              <a:off x="107812025" y="105528850"/>
                              <a:ext cx="273599" cy="297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107D153" w14:textId="77777777" w:rsidR="00FC1BDF" w:rsidRDefault="00FC1BDF" w:rsidP="0025496C">
                                <w:pPr>
                                  <w:widowControl w:val="0"/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bCs/>
                                    <w:color w:val="FFCC00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7D140" id="Group 3" o:spid="_x0000_s1026" style="position:absolute;margin-left:-18.95pt;margin-top:3.4pt;width:465.85pt;height:128.4pt;z-index:251657728" coordorigin="1072570,1055669" coordsize="54646,16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086047;top:1056928;width:41170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" filled="f" stroked="f" strokecolor="navy" insetpen="t">
                  <v:textbox inset="2.88pt,2.88pt,2.88pt,2.88pt">
                    <w:txbxContent>
                      <w:p w14:paraId="6107D14A" w14:textId="77777777" w:rsidR="00FC1BDF" w:rsidRDefault="00FC1BDF" w:rsidP="0025496C">
                        <w:pPr>
                          <w:widowControl w:val="0"/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Garamond" w:hAnsi="Garamond"/>
                              <w:b/>
                              <w:bCs/>
                              <w:color w:val="3333FF"/>
                              <w:sz w:val="48"/>
                              <w:szCs w:val="48"/>
                            </w:rPr>
                            <w:t>St Albans</w:t>
                          </w:r>
                        </w:smartTag>
                        <w:r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 xml:space="preserve"> Chi</w:t>
                        </w:r>
                        <w:r w:rsidRPr="00170B16"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>ld</w:t>
                        </w:r>
                        <w:r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  <w:t xml:space="preserve"> Contact Centre</w:t>
                        </w:r>
                      </w:p>
                      <w:p w14:paraId="6107D14B" w14:textId="77777777" w:rsidR="00FC1BDF" w:rsidRDefault="00FC1BDF" w:rsidP="0025496C">
                        <w:pPr>
                          <w:widowControl w:val="0"/>
                          <w:jc w:val="center"/>
                          <w:rPr>
                            <w:rFonts w:ascii="Garamond" w:hAnsi="Garamond"/>
                            <w:b/>
                            <w:bCs/>
                            <w:color w:val="3333FF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shape>
                <v:shape id="Text Box 5" o:spid="_x0000_s1028" type="#_x0000_t202" style="position:absolute;left:1086019;top:1061376;width:41198;height:10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" filled="f" stroked="f" insetpen="t">
                  <v:textbox inset="2.88pt,2.88pt,2.88pt,2.88pt">
                    <w:txbxContent>
                      <w:p w14:paraId="6107D14C" w14:textId="77777777" w:rsidR="00FC1BDF" w:rsidRDefault="007C3E42" w:rsidP="007C3E42">
                        <w:pPr>
                          <w:widowControl w:val="0"/>
                          <w:spacing w:before="12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>Mobile</w:t>
                        </w:r>
                        <w:r w:rsidR="00FC1BDF"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>: 07881 443561</w:t>
                        </w:r>
                      </w:p>
                      <w:p w14:paraId="6107D14D" w14:textId="77777777" w:rsidR="00FC1BDF" w:rsidRDefault="00FC1BDF" w:rsidP="007C3E42">
                        <w:pPr>
                          <w:widowControl w:val="0"/>
                          <w:spacing w:before="12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 xml:space="preserve">Email: </w:t>
                        </w:r>
                        <w:hyperlink r:id="rId10" w:history="1">
                          <w:r w:rsidRPr="00972B97">
                            <w:rPr>
                              <w:rStyle w:val="Hyperlink"/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  <w:t>info@stalbanschildcontactcentre.org.uk</w:t>
                          </w:r>
                        </w:hyperlink>
                      </w:p>
                      <w:p w14:paraId="6107D14E" w14:textId="77777777" w:rsidR="00C02413" w:rsidRPr="007C3E42" w:rsidRDefault="007C3E42" w:rsidP="007C3E42">
                        <w:pPr>
                          <w:widowControl w:val="0"/>
                          <w:spacing w:before="120"/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bCs/>
                            <w:color w:val="414141"/>
                            <w:sz w:val="22"/>
                            <w:szCs w:val="22"/>
                          </w:rPr>
                          <w:t xml:space="preserve">Website: </w:t>
                        </w:r>
                        <w:hyperlink r:id="rId11" w:history="1">
                          <w:r w:rsidRPr="009779F6">
                            <w:rPr>
                              <w:rStyle w:val="Hyperlink"/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  <w:t>www.stalbanschildcontactcentre.org.uk</w:t>
                          </w:r>
                        </w:hyperlink>
                      </w:p>
                    </w:txbxContent>
                  </v:textbox>
                </v:shape>
                <v:group id="Group 6" o:spid="_x0000_s1029" style="position:absolute;left:1072570;top:1055669;width:9083;height:14991" coordorigin="1072570,1055288" coordsize="9082,1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0" type="#_x0000_t75" style="position:absolute;left:1073577;top:1059841;width:7956;height:10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" insetpen="t">
                    <v:imagedata r:id="rId12" o:title=""/>
                    <v:shadow color="#ccc"/>
                  </v:shape>
                  <v:shape id="Text Box 8" o:spid="_x0000_s1031" type="#_x0000_t202" style="position:absolute;left:1072570;top:1058909;width:2204;height:3466;rotation:-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" filled="f" stroked="f" insetpen="t">
                    <v:textbox inset="2.88pt,2.88pt,2.88pt,2.88pt">
                      <w:txbxContent>
                        <w:p w14:paraId="6107D14F" w14:textId="77777777" w:rsidR="00FC1BDF" w:rsidRDefault="00FC1BDF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9" o:spid="_x0000_s1032" type="#_x0000_t202" style="position:absolute;left:1072593;top:1056101;width:2680;height:3075;rotation:4510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" filled="f" stroked="f" insetpen="t">
                    <v:textbox inset="2.88pt,2.88pt,2.88pt,2.88pt">
                      <w:txbxContent>
                        <w:p w14:paraId="6107D150" w14:textId="77777777" w:rsidR="00FC1BDF" w:rsidRDefault="00FC1BDF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0" o:spid="_x0000_s1033" type="#_x0000_t202" style="position:absolute;left:1079327;top:1058236;width:2326;height:2632;rotation:4324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" filled="f" stroked="f" insetpen="t">
                    <v:textbox inset="2.88pt,2.88pt,2.88pt,2.88pt">
                      <w:txbxContent>
                        <w:p w14:paraId="6107D151" w14:textId="77777777" w:rsidR="00FC1BDF" w:rsidRDefault="00FC1BDF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1" o:spid="_x0000_s1034" type="#_x0000_t202" style="position:absolute;left:1075346;top:1055669;width:2702;height:3604;rotation:-17769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" filled="f" stroked="f" insetpen="t">
                    <v:textbox inset="2.88pt,2.88pt,2.88pt,2.88pt">
                      <w:txbxContent>
                        <w:p w14:paraId="6107D152" w14:textId="77777777" w:rsidR="00FC1BDF" w:rsidRDefault="00FC1BDF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3333FF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2" o:spid="_x0000_s1035" type="#_x0000_t202" style="position:absolute;left:1078120;top:1055288;width:2736;height:2977;rotation:1084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" filled="f" stroked="f" insetpen="t">
                    <v:textbox inset="2.88pt,2.88pt,2.88pt,2.88pt">
                      <w:txbxContent>
                        <w:p w14:paraId="6107D153" w14:textId="77777777" w:rsidR="00FC1BDF" w:rsidRDefault="00FC1BDF" w:rsidP="0025496C">
                          <w:pPr>
                            <w:widowControl w:val="0"/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bCs/>
                              <w:color w:val="FFCC00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107D073" w14:textId="77777777" w:rsidR="0025496C" w:rsidRDefault="0025496C">
      <w:pPr>
        <w:pStyle w:val="Heading3"/>
      </w:pPr>
    </w:p>
    <w:p w14:paraId="6107D074" w14:textId="77777777" w:rsidR="0025496C" w:rsidRDefault="0025496C">
      <w:pPr>
        <w:pStyle w:val="Heading3"/>
      </w:pPr>
    </w:p>
    <w:p w14:paraId="6107D075" w14:textId="77777777" w:rsidR="0025496C" w:rsidRDefault="0025496C">
      <w:pPr>
        <w:pStyle w:val="Heading3"/>
      </w:pPr>
    </w:p>
    <w:p w14:paraId="6107D076" w14:textId="77777777" w:rsidR="000D3433" w:rsidRPr="008426E9" w:rsidRDefault="00F80503" w:rsidP="00FC1BDF">
      <w:pPr>
        <w:pStyle w:val="Heading3"/>
        <w:spacing w:before="120" w:after="120"/>
        <w:jc w:val="center"/>
        <w:rPr>
          <w:u w:val="single"/>
        </w:rPr>
      </w:pPr>
      <w:r w:rsidRPr="008426E9">
        <w:rPr>
          <w:u w:val="single"/>
        </w:rPr>
        <w:t>Self</w:t>
      </w:r>
      <w:r w:rsidR="00A207A3" w:rsidRPr="008426E9">
        <w:rPr>
          <w:u w:val="single"/>
        </w:rPr>
        <w:t>-</w:t>
      </w:r>
      <w:r w:rsidR="000D3433" w:rsidRPr="008426E9">
        <w:rPr>
          <w:u w:val="single"/>
        </w:rPr>
        <w:t>Referral</w:t>
      </w:r>
      <w:r w:rsidR="00C73861" w:rsidRPr="008426E9">
        <w:rPr>
          <w:u w:val="single"/>
        </w:rPr>
        <w:t xml:space="preserve"> </w:t>
      </w:r>
      <w:r w:rsidR="000D3433" w:rsidRPr="008426E9">
        <w:rPr>
          <w:u w:val="single"/>
        </w:rPr>
        <w:t>Form</w:t>
      </w:r>
      <w:r w:rsidR="0025496C" w:rsidRPr="008426E9">
        <w:rPr>
          <w:u w:val="single"/>
        </w:rPr>
        <w:t xml:space="preserve"> </w:t>
      </w:r>
      <w:r w:rsidR="000D3433" w:rsidRPr="008426E9">
        <w:rPr>
          <w:u w:val="single"/>
        </w:rPr>
        <w:t xml:space="preserve">for </w:t>
      </w:r>
      <w:r w:rsidRPr="008426E9">
        <w:rPr>
          <w:u w:val="single"/>
        </w:rPr>
        <w:t xml:space="preserve">Non-Resident Parent for </w:t>
      </w:r>
      <w:r w:rsidR="000D3433" w:rsidRPr="008426E9">
        <w:rPr>
          <w:u w:val="single"/>
        </w:rPr>
        <w:t>Supported Contact</w:t>
      </w:r>
      <w:bookmarkEnd w:id="0"/>
      <w:bookmarkEnd w:id="1"/>
      <w:bookmarkEnd w:id="2"/>
      <w:bookmarkEnd w:id="3"/>
      <w:bookmarkEnd w:id="4"/>
      <w:bookmarkEnd w:id="5"/>
      <w:bookmarkEnd w:id="6"/>
    </w:p>
    <w:p w14:paraId="08682BCB" w14:textId="77777777" w:rsidR="004A57E8" w:rsidRDefault="004A57E8" w:rsidP="004A57E8">
      <w:p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b/>
          <w:bCs/>
          <w:sz w:val="22"/>
          <w:szCs w:val="22"/>
        </w:rPr>
      </w:pPr>
      <w:r w:rsidRPr="00CB7D91">
        <w:rPr>
          <w:rFonts w:cs="Lucida Sans Unicode"/>
          <w:b/>
          <w:bCs/>
          <w:sz w:val="22"/>
          <w:szCs w:val="22"/>
        </w:rPr>
        <w:t>Please read the ‘Guidelines for Self-Referral’ before completing this form.</w:t>
      </w:r>
    </w:p>
    <w:p w14:paraId="1F64C2DF" w14:textId="77777777" w:rsidR="004A57E8" w:rsidRDefault="004A57E8" w:rsidP="004A57E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Both non-resident and resident parents need to complete their own forms before an application can be considered.</w:t>
      </w:r>
    </w:p>
    <w:p w14:paraId="77949A5C" w14:textId="77777777" w:rsidR="004A57E8" w:rsidRPr="00CB7D91" w:rsidRDefault="004A57E8" w:rsidP="004A57E8">
      <w:pPr>
        <w:pStyle w:val="ListParagraph"/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</w:p>
    <w:p w14:paraId="1AF2A1DA" w14:textId="77777777" w:rsidR="004A57E8" w:rsidRPr="00CB7D91" w:rsidRDefault="004A57E8" w:rsidP="004A57E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Contact cannot commence until both forms have been reviewed by the Centre Coordinator and interviews conducted.</w:t>
      </w:r>
    </w:p>
    <w:p w14:paraId="6937E75C" w14:textId="77777777" w:rsidR="004A57E8" w:rsidRDefault="004A57E8" w:rsidP="004A57E8">
      <w:p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</w:p>
    <w:p w14:paraId="20B392FC" w14:textId="77777777" w:rsidR="004A57E8" w:rsidRPr="00CB7D91" w:rsidRDefault="004A57E8" w:rsidP="004A57E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50" w:line="200" w:lineRule="exact"/>
        <w:ind w:right="316"/>
        <w:rPr>
          <w:rFonts w:cs="Lucida Sans Unicode"/>
          <w:sz w:val="22"/>
          <w:szCs w:val="22"/>
          <w:lang w:val="en-US"/>
        </w:rPr>
      </w:pPr>
      <w:r w:rsidRPr="00CB7D91">
        <w:rPr>
          <w:rFonts w:cs="Lucida Sans Unicode"/>
          <w:sz w:val="22"/>
          <w:szCs w:val="22"/>
          <w:lang w:val="en-US"/>
        </w:rPr>
        <w:t>All information will be treated in the strictest confidence.</w:t>
      </w:r>
    </w:p>
    <w:p w14:paraId="3572E73A" w14:textId="77777777" w:rsidR="00573FEF" w:rsidRDefault="00573FEF" w:rsidP="007C3E42">
      <w:pPr>
        <w:autoSpaceDE w:val="0"/>
        <w:autoSpaceDN w:val="0"/>
        <w:adjustRightInd w:val="0"/>
        <w:spacing w:before="50" w:line="200" w:lineRule="exact"/>
        <w:ind w:right="316"/>
        <w:rPr>
          <w:rFonts w:cs="Arial"/>
          <w:sz w:val="18"/>
          <w:szCs w:val="18"/>
          <w:lang w:val="en-US"/>
        </w:rPr>
      </w:pPr>
    </w:p>
    <w:p w14:paraId="6107D07D" w14:textId="2DB268B2" w:rsidR="007C3E42" w:rsidRPr="007C3E42" w:rsidRDefault="007C3E42" w:rsidP="007C3E42">
      <w:pPr>
        <w:rPr>
          <w:b/>
        </w:rPr>
      </w:pPr>
      <w:r w:rsidRPr="007C3E42">
        <w:rPr>
          <w:b/>
        </w:rPr>
        <w:t>Please print clearly</w:t>
      </w:r>
    </w:p>
    <w:tbl>
      <w:tblPr>
        <w:tblW w:w="9677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724"/>
        <w:gridCol w:w="5953"/>
      </w:tblGrid>
      <w:tr w:rsidR="000D3433" w14:paraId="6107D07F" w14:textId="77777777" w:rsidTr="00205770">
        <w:trPr>
          <w:cantSplit/>
          <w:trHeight w:hRule="exact" w:val="46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07D07E" w14:textId="77777777" w:rsidR="000D3433" w:rsidRDefault="000D3433" w:rsidP="00C73861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 xml:space="preserve">1. </w:t>
            </w:r>
            <w:r w:rsidR="00CE122D">
              <w:rPr>
                <w:rFonts w:cs="Arial"/>
                <w:b/>
                <w:bCs/>
                <w:sz w:val="24"/>
              </w:rPr>
              <w:t>Contact Details</w:t>
            </w:r>
          </w:p>
        </w:tc>
      </w:tr>
      <w:tr w:rsidR="00CE122D" w14:paraId="6107D084" w14:textId="77777777" w:rsidTr="00205770">
        <w:trPr>
          <w:cantSplit/>
          <w:trHeight w:hRule="exact" w:val="4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80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Name:</w:t>
            </w:r>
          </w:p>
          <w:p w14:paraId="6107D081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</w:p>
          <w:p w14:paraId="6107D082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Date of birth</w:t>
            </w:r>
          </w:p>
          <w:p w14:paraId="6107D083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Boy (B), Girl (G)</w:t>
            </w:r>
          </w:p>
        </w:tc>
      </w:tr>
      <w:tr w:rsidR="00964BD9" w14:paraId="6107D086" w14:textId="77777777" w:rsidTr="00205770">
        <w:trPr>
          <w:cantSplit/>
          <w:trHeight w:hRule="exact" w:val="46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07D085" w14:textId="77777777" w:rsidR="00964BD9" w:rsidRDefault="00964BD9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Address:</w:t>
            </w:r>
          </w:p>
        </w:tc>
      </w:tr>
      <w:tr w:rsidR="00964BD9" w14:paraId="6107D089" w14:textId="77777777" w:rsidTr="00205770">
        <w:trPr>
          <w:cantSplit/>
          <w:trHeight w:hRule="exact" w:val="4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107D087" w14:textId="77777777" w:rsidR="00964BD9" w:rsidRDefault="00964BD9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107D088" w14:textId="77777777" w:rsidR="00964BD9" w:rsidRDefault="00964BD9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Postcode:</w:t>
            </w:r>
          </w:p>
        </w:tc>
      </w:tr>
      <w:tr w:rsidR="00767FC0" w14:paraId="6107D08E" w14:textId="77777777" w:rsidTr="00205770">
        <w:trPr>
          <w:cantSplit/>
          <w:trHeight w:hRule="exact" w:val="101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8A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Email: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8B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Telephone:</w:t>
            </w:r>
          </w:p>
          <w:p w14:paraId="58FDF4AD" w14:textId="77777777" w:rsidR="00205770" w:rsidRPr="00205770" w:rsidRDefault="00205770">
            <w:pPr>
              <w:spacing w:before="50"/>
              <w:rPr>
                <w:rFonts w:cs="Arial"/>
                <w:sz w:val="8"/>
                <w:szCs w:val="8"/>
              </w:rPr>
            </w:pPr>
          </w:p>
          <w:p w14:paraId="6107D08C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Mobile: </w:t>
            </w:r>
          </w:p>
          <w:p w14:paraId="6107D08D" w14:textId="77777777" w:rsidR="00CE122D" w:rsidRDefault="00CE122D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4BD9F4AC" w14:textId="77777777" w:rsidR="00205770" w:rsidRPr="00205770" w:rsidRDefault="00205770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668"/>
        <w:gridCol w:w="1501"/>
        <w:gridCol w:w="1615"/>
        <w:gridCol w:w="3838"/>
      </w:tblGrid>
      <w:tr w:rsidR="000D3433" w14:paraId="6107D090" w14:textId="77777777" w:rsidTr="00205770">
        <w:trPr>
          <w:cantSplit/>
          <w:trHeight w:hRule="exact" w:val="425"/>
        </w:trPr>
        <w:tc>
          <w:tcPr>
            <w:tcW w:w="0" w:type="auto"/>
            <w:gridSpan w:val="4"/>
            <w:tcBorders>
              <w:top w:val="single" w:sz="6" w:space="0" w:color="auto"/>
              <w:bottom w:val="single" w:sz="12" w:space="0" w:color="auto"/>
            </w:tcBorders>
          </w:tcPr>
          <w:p w14:paraId="6107D08F" w14:textId="77777777" w:rsidR="000D3433" w:rsidRDefault="000D3433" w:rsidP="00C73861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 xml:space="preserve">2. </w:t>
            </w:r>
            <w:r w:rsidR="00767FC0">
              <w:rPr>
                <w:rFonts w:cs="Arial"/>
                <w:b/>
                <w:bCs/>
                <w:sz w:val="24"/>
              </w:rPr>
              <w:t>Children</w:t>
            </w:r>
          </w:p>
        </w:tc>
      </w:tr>
      <w:tr w:rsidR="009E629D" w14:paraId="6107D095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1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Name(s):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2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3" w14:textId="77777777" w:rsidR="009E629D" w:rsidRDefault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DOB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4" w14:textId="77777777" w:rsidR="009E629D" w:rsidRDefault="009E629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Boy(B), Girl(G)</w:t>
            </w:r>
          </w:p>
        </w:tc>
      </w:tr>
      <w:tr w:rsidR="00767FC0" w14:paraId="6107D09A" w14:textId="77777777" w:rsidTr="00205770">
        <w:trPr>
          <w:cantSplit/>
          <w:trHeight w:val="42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6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7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8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9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  <w:tr w:rsidR="00767FC0" w14:paraId="6107D09F" w14:textId="77777777" w:rsidTr="00205770">
        <w:trPr>
          <w:cantSplit/>
          <w:trHeight w:val="4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B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C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D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9E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  <w:tr w:rsidR="00767FC0" w14:paraId="6107D0A4" w14:textId="77777777" w:rsidTr="00205770">
        <w:trPr>
          <w:cantSplit/>
          <w:trHeight w:val="4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A0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A1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A2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A3" w14:textId="77777777" w:rsidR="00767FC0" w:rsidRDefault="00767FC0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1C30E425" w14:textId="77777777" w:rsidR="00205770" w:rsidRPr="00205770" w:rsidRDefault="00205770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37"/>
        <w:gridCol w:w="523"/>
        <w:gridCol w:w="462"/>
      </w:tblGrid>
      <w:tr w:rsidR="000D3433" w14:paraId="6107D0A6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6107D0A5" w14:textId="77777777" w:rsidR="000D3433" w:rsidRPr="009E629D" w:rsidRDefault="009E629D" w:rsidP="00CE122D">
            <w:pPr>
              <w:rPr>
                <w:rFonts w:cs="Arial"/>
                <w:b/>
                <w:sz w:val="24"/>
              </w:rPr>
            </w:pPr>
            <w:r w:rsidRPr="009E629D">
              <w:rPr>
                <w:rFonts w:cs="Arial"/>
                <w:b/>
                <w:sz w:val="24"/>
              </w:rPr>
              <w:t xml:space="preserve">3. </w:t>
            </w:r>
            <w:r w:rsidR="00CE122D">
              <w:rPr>
                <w:rFonts w:cs="Arial"/>
                <w:b/>
                <w:sz w:val="24"/>
              </w:rPr>
              <w:t>Relationship</w:t>
            </w:r>
          </w:p>
        </w:tc>
      </w:tr>
      <w:tr w:rsidR="000D3433" w14:paraId="6107D0A8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07D0A7" w14:textId="77777777" w:rsidR="000D3433" w:rsidRDefault="005B5E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is the other parent?</w:t>
            </w:r>
          </w:p>
        </w:tc>
      </w:tr>
      <w:tr w:rsidR="005B5E91" w14:paraId="6107D0AC" w14:textId="77777777" w:rsidTr="00205770">
        <w:trPr>
          <w:cantSplit/>
          <w:trHeight w:hRule="exact" w:val="1304"/>
        </w:trPr>
        <w:tc>
          <w:tcPr>
            <w:tcW w:w="0" w:type="auto"/>
            <w:gridSpan w:val="3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07D0A9" w14:textId="77777777" w:rsidR="005B5E91" w:rsidRDefault="005B5E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Name:                                                                          Address (if known):</w:t>
            </w:r>
          </w:p>
          <w:p w14:paraId="6107D0AA" w14:textId="77777777" w:rsidR="005B5E91" w:rsidRDefault="005B5E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 (if known):</w:t>
            </w:r>
          </w:p>
          <w:p w14:paraId="6107D0AB" w14:textId="77777777" w:rsidR="005B5E91" w:rsidRDefault="005B5E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Email (if known):</w:t>
            </w:r>
          </w:p>
        </w:tc>
      </w:tr>
      <w:tr w:rsidR="005B5E91" w14:paraId="6107D0AE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AD" w14:textId="77777777" w:rsidR="005B5E91" w:rsidRDefault="005B5E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When did your relationship with the children’s mother/father end?</w:t>
            </w:r>
          </w:p>
        </w:tc>
      </w:tr>
      <w:tr w:rsidR="00DC0D81" w14:paraId="6107D0B0" w14:textId="77777777" w:rsidTr="00205770">
        <w:trPr>
          <w:cantSplit/>
          <w:trHeight w:val="68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F65170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3C382157" w14:textId="77777777" w:rsidR="00205770" w:rsidRDefault="00205770">
            <w:pPr>
              <w:spacing w:before="50"/>
              <w:rPr>
                <w:rFonts w:cs="Arial"/>
                <w:sz w:val="18"/>
              </w:rPr>
            </w:pPr>
          </w:p>
          <w:p w14:paraId="222D8C85" w14:textId="77777777" w:rsidR="00205770" w:rsidRDefault="00205770">
            <w:pPr>
              <w:spacing w:before="50"/>
              <w:rPr>
                <w:rFonts w:cs="Arial"/>
                <w:sz w:val="18"/>
              </w:rPr>
            </w:pPr>
          </w:p>
          <w:p w14:paraId="3AEA8550" w14:textId="77777777" w:rsidR="00205770" w:rsidRDefault="00205770">
            <w:pPr>
              <w:spacing w:before="50"/>
              <w:rPr>
                <w:rFonts w:cs="Arial"/>
                <w:sz w:val="18"/>
              </w:rPr>
            </w:pPr>
          </w:p>
          <w:p w14:paraId="6107D0AF" w14:textId="77777777" w:rsidR="00205770" w:rsidRDefault="00205770">
            <w:pPr>
              <w:spacing w:before="50"/>
              <w:rPr>
                <w:rFonts w:cs="Arial"/>
                <w:sz w:val="18"/>
              </w:rPr>
            </w:pPr>
          </w:p>
        </w:tc>
      </w:tr>
      <w:tr w:rsidR="000D3433" w14:paraId="6107D0B2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B1" w14:textId="77777777" w:rsidR="000D3433" w:rsidRDefault="00B33A5D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lastRenderedPageBreak/>
              <w:t>Why did your relationship with the children’s mother/father end?</w:t>
            </w:r>
          </w:p>
        </w:tc>
      </w:tr>
      <w:tr w:rsidR="00DC0D81" w14:paraId="6107D0B7" w14:textId="77777777" w:rsidTr="00205770">
        <w:trPr>
          <w:cantSplit/>
          <w:trHeight w:val="841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07D0B3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6107D0B6" w14:textId="77777777" w:rsidR="007C3E42" w:rsidRDefault="007C3E42">
            <w:pPr>
              <w:spacing w:before="50"/>
              <w:rPr>
                <w:rFonts w:cs="Arial"/>
                <w:sz w:val="18"/>
              </w:rPr>
            </w:pPr>
          </w:p>
        </w:tc>
      </w:tr>
      <w:tr w:rsidR="000D3433" w14:paraId="6107D0B9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B8" w14:textId="77777777" w:rsidR="000D3433" w:rsidRDefault="00E0059F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Has your family ever been known to</w:t>
            </w:r>
            <w:r w:rsidR="00AF3791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or been involved with</w:t>
            </w:r>
            <w:r w:rsidR="00AF3791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any of the following:</w:t>
            </w:r>
          </w:p>
        </w:tc>
      </w:tr>
      <w:tr w:rsidR="00ED1994" w14:paraId="6107D0BD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</w:tcBorders>
          </w:tcPr>
          <w:p w14:paraId="6107D0BA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CAFCASS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107D0BB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107D0BC" w14:textId="77777777" w:rsidR="00ED1994" w:rsidRDefault="00ED1994" w:rsidP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D1994" w14:paraId="6107D0C1" w14:textId="77777777" w:rsidTr="00205770">
        <w:trPr>
          <w:cantSplit/>
          <w:trHeight w:hRule="exact" w:val="1014"/>
        </w:trPr>
        <w:tc>
          <w:tcPr>
            <w:tcW w:w="0" w:type="auto"/>
            <w:gridSpan w:val="3"/>
          </w:tcPr>
          <w:p w14:paraId="6107D0BE" w14:textId="77777777" w:rsidR="00ED1994" w:rsidRDefault="00ED1994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0BF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  <w:p w14:paraId="6107D0C0" w14:textId="77777777" w:rsidR="00ED1994" w:rsidRDefault="00ED1994">
            <w:pPr>
              <w:spacing w:before="50"/>
              <w:rPr>
                <w:rFonts w:cs="Arial"/>
                <w:sz w:val="18"/>
              </w:rPr>
            </w:pPr>
          </w:p>
        </w:tc>
      </w:tr>
      <w:tr w:rsidR="00AF3791" w14:paraId="6107D0C5" w14:textId="77777777" w:rsidTr="00205770">
        <w:trPr>
          <w:cantSplit/>
          <w:trHeight w:hRule="exact" w:val="425"/>
        </w:trPr>
        <w:tc>
          <w:tcPr>
            <w:tcW w:w="0" w:type="auto"/>
            <w:tcBorders>
              <w:bottom w:val="single" w:sz="8" w:space="0" w:color="auto"/>
            </w:tcBorders>
          </w:tcPr>
          <w:p w14:paraId="6107D0C2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Social Services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6107D0C3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6107D0C4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F3791" w14:paraId="6107D0C8" w14:textId="77777777" w:rsidTr="00205770">
        <w:trPr>
          <w:cantSplit/>
          <w:trHeight w:val="951"/>
        </w:trPr>
        <w:tc>
          <w:tcPr>
            <w:tcW w:w="0" w:type="auto"/>
            <w:gridSpan w:val="3"/>
            <w:tcBorders>
              <w:top w:val="single" w:sz="8" w:space="0" w:color="auto"/>
              <w:bottom w:val="single" w:sz="6" w:space="0" w:color="auto"/>
            </w:tcBorders>
          </w:tcPr>
          <w:p w14:paraId="6107D0C6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0C7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</w:p>
        </w:tc>
      </w:tr>
      <w:tr w:rsidR="00AF3791" w14:paraId="6107D0CC" w14:textId="77777777" w:rsidTr="00205770">
        <w:trPr>
          <w:cantSplit/>
          <w:trHeight w:val="4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C9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The Courts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CA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CB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3B63FC" w14:paraId="6107D0CE" w14:textId="77777777" w:rsidTr="00205770">
        <w:trPr>
          <w:cantSplit/>
          <w:trHeight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CD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</w:tc>
      </w:tr>
      <w:tr w:rsidR="003B63FC" w14:paraId="6107D0D2" w14:textId="77777777" w:rsidTr="00205770">
        <w:trPr>
          <w:cantSplit/>
          <w:trHeight w:val="425"/>
        </w:trPr>
        <w:tc>
          <w:tcPr>
            <w:tcW w:w="0" w:type="auto"/>
            <w:tcBorders>
              <w:top w:val="single" w:sz="8" w:space="0" w:color="auto"/>
              <w:bottom w:val="single" w:sz="6" w:space="0" w:color="auto"/>
            </w:tcBorders>
          </w:tcPr>
          <w:p w14:paraId="6107D0CF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Mediation Services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6107D0D0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6107D0D1" w14:textId="77777777" w:rsidR="003B63FC" w:rsidRDefault="003B63FC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AF3791" w14:paraId="6107D0D5" w14:textId="77777777" w:rsidTr="00205770">
        <w:trPr>
          <w:cantSplit/>
          <w:trHeight w:val="82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D3" w14:textId="77777777" w:rsidR="00AF3791" w:rsidRDefault="00AF3791" w:rsidP="00AF379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0D4" w14:textId="77777777" w:rsidR="00DC0D81" w:rsidRDefault="00DC0D81" w:rsidP="00AF379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6107D0D9" w14:textId="77777777" w:rsidTr="00205770">
        <w:trPr>
          <w:cantSplit/>
          <w:trHeight w:hRule="exact"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D6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 you have any concerns relating to domestic violence, drugs, alcohol or mental health issues?</w:t>
            </w:r>
          </w:p>
        </w:tc>
        <w:tc>
          <w:tcPr>
            <w:tcW w:w="0" w:type="auto"/>
          </w:tcPr>
          <w:p w14:paraId="6107D0D7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0D8" w14:textId="77777777" w:rsidR="001C5A7B" w:rsidRDefault="001C5A7B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3B63FC" w14:paraId="6107D0DB" w14:textId="77777777" w:rsidTr="00205770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07D0DA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complete a risk assessment and give details:</w:t>
            </w:r>
          </w:p>
        </w:tc>
      </w:tr>
      <w:tr w:rsidR="003B63FC" w14:paraId="6107D0DF" w14:textId="77777777" w:rsidTr="00205770">
        <w:trPr>
          <w:cantSplit/>
          <w:trHeight w:hRule="exact" w:val="4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DC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 you, or the resident parent (to your knowledge)</w:t>
            </w:r>
            <w:r w:rsidR="00703A32">
              <w:rPr>
                <w:rFonts w:cs="Arial"/>
                <w:sz w:val="18"/>
              </w:rPr>
              <w:t>,</w:t>
            </w:r>
            <w:r>
              <w:rPr>
                <w:rFonts w:cs="Arial"/>
                <w:sz w:val="18"/>
              </w:rPr>
              <w:t xml:space="preserve"> have any convictions?</w:t>
            </w:r>
          </w:p>
        </w:tc>
        <w:tc>
          <w:tcPr>
            <w:tcW w:w="0" w:type="auto"/>
          </w:tcPr>
          <w:p w14:paraId="6107D0DD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0DE" w14:textId="77777777" w:rsidR="003B63FC" w:rsidRDefault="003B63FC" w:rsidP="001C5A7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1C5A7B" w14:paraId="6107D0E3" w14:textId="77777777" w:rsidTr="00205770">
        <w:trPr>
          <w:cantSplit/>
          <w:trHeight w:hRule="exact" w:val="850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107D0E0" w14:textId="77777777" w:rsidR="003B63FC" w:rsidRDefault="003B63FC" w:rsidP="003B63FC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0E1" w14:textId="77777777" w:rsidR="001C5A7B" w:rsidRDefault="001C5A7B">
            <w:pPr>
              <w:spacing w:before="50"/>
              <w:rPr>
                <w:rFonts w:cs="Arial"/>
                <w:sz w:val="18"/>
              </w:rPr>
            </w:pPr>
          </w:p>
          <w:p w14:paraId="6107D0E2" w14:textId="77777777" w:rsidR="00FC1BDF" w:rsidRDefault="00FC1BDF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421B14B1" w14:textId="77777777" w:rsidR="00205770" w:rsidRPr="00205770" w:rsidRDefault="00205770">
      <w:pPr>
        <w:rPr>
          <w:sz w:val="8"/>
          <w:szCs w:val="8"/>
        </w:rPr>
      </w:pP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622"/>
      </w:tblGrid>
      <w:tr w:rsidR="001C5A7B" w14:paraId="6107D0E5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</w:tcPr>
          <w:p w14:paraId="6107D0E4" w14:textId="77777777" w:rsidR="001C5A7B" w:rsidRDefault="0018331B" w:rsidP="00C73861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4</w:t>
            </w:r>
            <w:r w:rsidR="001C5A7B">
              <w:rPr>
                <w:rFonts w:cs="Arial"/>
                <w:b/>
                <w:bCs/>
                <w:sz w:val="24"/>
              </w:rPr>
              <w:t xml:space="preserve">. </w:t>
            </w:r>
            <w:r>
              <w:rPr>
                <w:rFonts w:cs="Arial"/>
                <w:b/>
                <w:bCs/>
                <w:sz w:val="24"/>
              </w:rPr>
              <w:t>Previous Contact</w:t>
            </w:r>
          </w:p>
        </w:tc>
      </w:tr>
      <w:tr w:rsidR="001C5A7B" w14:paraId="6107D0E8" w14:textId="77777777" w:rsidTr="00205770">
        <w:trPr>
          <w:cantSplit/>
          <w:trHeight w:hRule="exact" w:val="1013"/>
        </w:trPr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E6" w14:textId="77777777" w:rsidR="001C5A7B" w:rsidRDefault="0018331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When and where did contact last take place?</w:t>
            </w:r>
          </w:p>
          <w:p w14:paraId="6107D0E7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6107D0EB" w14:textId="77777777" w:rsidTr="00205770">
        <w:trPr>
          <w:cantSplit/>
          <w:trHeight w:hRule="exact" w:val="98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E9" w14:textId="77777777" w:rsidR="001C5A7B" w:rsidRDefault="0018331B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was involved in the contact?</w:t>
            </w:r>
          </w:p>
          <w:p w14:paraId="6107D0EA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6107D0EE" w14:textId="77777777" w:rsidTr="00205770">
        <w:trPr>
          <w:cantSplit/>
          <w:trHeight w:hRule="exact" w:val="9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D0EC" w14:textId="77777777" w:rsidR="001C5A7B" w:rsidRDefault="00BD34C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Why did the contact discontinue or breakdown?</w:t>
            </w:r>
          </w:p>
          <w:p w14:paraId="6107D0ED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  <w:tr w:rsidR="001C5A7B" w14:paraId="6107D0F1" w14:textId="77777777" w:rsidTr="00205770">
        <w:trPr>
          <w:cantSplit/>
          <w:trHeight w:hRule="exact" w:val="113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0EF" w14:textId="77777777" w:rsidR="001C5A7B" w:rsidRDefault="00BD34C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they are old enough to understand and have a view, how do the children feel about having any contact?</w:t>
            </w:r>
          </w:p>
          <w:p w14:paraId="6107D0F0" w14:textId="77777777" w:rsidR="00DC0D81" w:rsidRDefault="00DC0D81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23F5A291" w14:textId="77777777" w:rsidR="00205770" w:rsidRPr="00205770" w:rsidRDefault="00205770">
      <w:pPr>
        <w:rPr>
          <w:sz w:val="8"/>
          <w:szCs w:val="8"/>
        </w:rPr>
      </w:pPr>
    </w:p>
    <w:p w14:paraId="31C59E83" w14:textId="77777777" w:rsidR="00205770" w:rsidRDefault="00205770">
      <w:r>
        <w:br w:type="page"/>
      </w: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41"/>
        <w:gridCol w:w="521"/>
        <w:gridCol w:w="460"/>
      </w:tblGrid>
      <w:tr w:rsidR="009E09A6" w14:paraId="6107D0F3" w14:textId="77777777" w:rsidTr="00205770">
        <w:trPr>
          <w:cantSplit/>
          <w:trHeight w:hRule="exact" w:val="425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6107D0F2" w14:textId="6F0F1C82" w:rsidR="009E09A6" w:rsidRDefault="004F187A" w:rsidP="009E09A6">
            <w:pPr>
              <w:rPr>
                <w:rFonts w:cs="Arial"/>
                <w:sz w:val="18"/>
              </w:rPr>
            </w:pPr>
            <w:r>
              <w:rPr>
                <w:rFonts w:cs="Arial"/>
                <w:b/>
                <w:bCs/>
                <w:sz w:val="24"/>
              </w:rPr>
              <w:lastRenderedPageBreak/>
              <w:t>5. Arrangements for</w:t>
            </w:r>
            <w:r w:rsidR="009E09A6">
              <w:rPr>
                <w:rFonts w:cs="Arial"/>
                <w:b/>
                <w:bCs/>
                <w:sz w:val="24"/>
              </w:rPr>
              <w:t xml:space="preserve"> Contact</w:t>
            </w:r>
          </w:p>
        </w:tc>
      </w:tr>
      <w:tr w:rsidR="004F187A" w14:paraId="6107D0F6" w14:textId="77777777" w:rsidTr="00205770">
        <w:trPr>
          <w:cantSplit/>
          <w:trHeight w:hRule="exact" w:val="1028"/>
        </w:trPr>
        <w:tc>
          <w:tcPr>
            <w:tcW w:w="0" w:type="auto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6107D0F4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When would you like contact at the Centre to </w:t>
            </w:r>
            <w:r w:rsidR="006248A3">
              <w:rPr>
                <w:rFonts w:cs="Arial"/>
                <w:sz w:val="18"/>
              </w:rPr>
              <w:t>start</w:t>
            </w:r>
            <w:r>
              <w:rPr>
                <w:rFonts w:cs="Arial"/>
                <w:sz w:val="18"/>
              </w:rPr>
              <w:t xml:space="preserve"> and for how long (2 hours maximum)?</w:t>
            </w:r>
          </w:p>
          <w:p w14:paraId="6107D0F5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6107D0FB" w14:textId="77777777" w:rsidTr="00205770">
        <w:trPr>
          <w:cantSplit/>
          <w:trHeight w:hRule="exact" w:val="1719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0F7" w14:textId="77777777" w:rsidR="00FC1BDF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Will anyone else be involved in the contact?</w:t>
            </w:r>
          </w:p>
          <w:p w14:paraId="6107D0F8" w14:textId="77777777" w:rsidR="004F187A" w:rsidRDefault="00FC1BDF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someone is to accompany you on your visits to the Centre, please give their name and relationship to you.</w:t>
            </w:r>
          </w:p>
          <w:p w14:paraId="6107D0F9" w14:textId="77777777" w:rsidR="00FC1BDF" w:rsidRDefault="00FC1BDF" w:rsidP="004F187A">
            <w:pPr>
              <w:spacing w:before="50"/>
              <w:rPr>
                <w:rFonts w:cs="Arial"/>
                <w:sz w:val="18"/>
              </w:rPr>
            </w:pPr>
          </w:p>
          <w:p w14:paraId="6107D0FA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6107D0FE" w14:textId="77777777" w:rsidTr="00205770">
        <w:trPr>
          <w:cantSplit/>
          <w:trHeight w:hRule="exact" w:val="1131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0FC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will bring the children to the Centre?</w:t>
            </w:r>
          </w:p>
          <w:p w14:paraId="6107D0FD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6107D101" w14:textId="77777777" w:rsidTr="00205770">
        <w:trPr>
          <w:cantSplit/>
          <w:trHeight w:hRule="exact" w:val="1142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0FF" w14:textId="77777777" w:rsidR="004F187A" w:rsidRDefault="006248A3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Who will collect</w:t>
            </w:r>
            <w:r w:rsidR="004F187A">
              <w:rPr>
                <w:rFonts w:cs="Arial"/>
                <w:sz w:val="18"/>
              </w:rPr>
              <w:t xml:space="preserve"> the children from the Centre?</w:t>
            </w:r>
          </w:p>
          <w:p w14:paraId="6107D100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6107D105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02" w14:textId="77777777" w:rsidR="004F187A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Is there a risk of abduction?</w:t>
            </w:r>
          </w:p>
        </w:tc>
        <w:tc>
          <w:tcPr>
            <w:tcW w:w="0" w:type="auto"/>
          </w:tcPr>
          <w:p w14:paraId="6107D103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04" w14:textId="77777777" w:rsidR="004F187A" w:rsidRDefault="004F187A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6107D109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06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 w:rsidRPr="00E260CD">
              <w:rPr>
                <w:rFonts w:cs="Arial"/>
                <w:bCs/>
                <w:sz w:val="18"/>
                <w:szCs w:val="18"/>
              </w:rPr>
              <w:t xml:space="preserve">Are </w:t>
            </w:r>
            <w:r>
              <w:rPr>
                <w:rFonts w:cs="Arial"/>
                <w:bCs/>
                <w:sz w:val="18"/>
                <w:szCs w:val="18"/>
              </w:rPr>
              <w:t>you prepared to meet the children’s mother/father?</w:t>
            </w:r>
          </w:p>
        </w:tc>
        <w:tc>
          <w:tcPr>
            <w:tcW w:w="0" w:type="auto"/>
          </w:tcPr>
          <w:p w14:paraId="6107D107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08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8E59F2" w14:paraId="6107D10D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0A" w14:textId="77777777" w:rsidR="008E59F2" w:rsidRPr="00E260CD" w:rsidRDefault="008E59F2" w:rsidP="008E59F2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Will stagg</w:t>
            </w:r>
            <w:r w:rsidR="00FC1BDF">
              <w:rPr>
                <w:rFonts w:cs="Arial"/>
                <w:bCs/>
                <w:sz w:val="18"/>
                <w:szCs w:val="18"/>
              </w:rPr>
              <w:t xml:space="preserve">ered arrival </w:t>
            </w:r>
            <w:r w:rsidR="00411236">
              <w:rPr>
                <w:rFonts w:cs="Arial"/>
                <w:bCs/>
                <w:sz w:val="18"/>
                <w:szCs w:val="18"/>
              </w:rPr>
              <w:t xml:space="preserve">and departure </w:t>
            </w:r>
            <w:r w:rsidR="00FC1BDF">
              <w:rPr>
                <w:rFonts w:cs="Arial"/>
                <w:bCs/>
                <w:sz w:val="18"/>
                <w:szCs w:val="18"/>
              </w:rPr>
              <w:t>times be required?</w:t>
            </w:r>
          </w:p>
        </w:tc>
        <w:tc>
          <w:tcPr>
            <w:tcW w:w="0" w:type="auto"/>
          </w:tcPr>
          <w:p w14:paraId="6107D10B" w14:textId="77777777" w:rsidR="008E59F2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0C" w14:textId="77777777" w:rsidR="008E59F2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6107D111" w14:textId="77777777" w:rsidTr="00205770">
        <w:trPr>
          <w:cantSplit/>
          <w:trHeight w:hRule="exact" w:val="427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0E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applicable, are you agreeable to the children’s mother/father taking photographs?</w:t>
            </w:r>
          </w:p>
        </w:tc>
        <w:tc>
          <w:tcPr>
            <w:tcW w:w="0" w:type="auto"/>
          </w:tcPr>
          <w:p w14:paraId="6107D10F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10" w14:textId="77777777" w:rsidR="00E260CD" w:rsidRDefault="00E260CD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6107D115" w14:textId="77777777" w:rsidTr="00205770">
        <w:trPr>
          <w:cantSplit/>
          <w:trHeight w:hRule="exact" w:val="737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12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Are you agreeable to the children’s mother/father bringing gifts, including presents for birthdays?</w:t>
            </w:r>
          </w:p>
        </w:tc>
        <w:tc>
          <w:tcPr>
            <w:tcW w:w="0" w:type="auto"/>
          </w:tcPr>
          <w:p w14:paraId="6107D113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14" w14:textId="77777777" w:rsidR="00E260CD" w:rsidRDefault="008E59F2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E260CD" w14:paraId="6107D119" w14:textId="77777777" w:rsidTr="00205770">
        <w:trPr>
          <w:cantSplit/>
          <w:trHeight w:hRule="exact" w:val="425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16" w14:textId="77777777" w:rsidR="00E260CD" w:rsidRDefault="00C81EC6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Do any of the children have illnesses or allergies?</w:t>
            </w:r>
          </w:p>
        </w:tc>
        <w:tc>
          <w:tcPr>
            <w:tcW w:w="0" w:type="auto"/>
          </w:tcPr>
          <w:p w14:paraId="6107D117" w14:textId="77777777" w:rsidR="00E260CD" w:rsidRDefault="00C81EC6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18" w14:textId="77777777" w:rsidR="00E260CD" w:rsidRDefault="00C81EC6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740071" w14:paraId="6107D11C" w14:textId="77777777" w:rsidTr="00205770">
        <w:trPr>
          <w:cantSplit/>
          <w:trHeight w:hRule="exact" w:val="1116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11A" w14:textId="77777777" w:rsidR="00740071" w:rsidRDefault="00740071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11B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740071" w14:paraId="6107D11F" w14:textId="77777777" w:rsidTr="00205770">
        <w:trPr>
          <w:cantSplit/>
          <w:trHeight w:hRule="exact" w:val="1127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11D" w14:textId="77777777" w:rsidR="00740071" w:rsidRDefault="00740071" w:rsidP="004F187A">
            <w:pPr>
              <w:spacing w:before="50"/>
              <w:rPr>
                <w:rFonts w:cs="Arial"/>
                <w:sz w:val="18"/>
              </w:rPr>
            </w:pPr>
            <w:r w:rsidRPr="00C81EC6">
              <w:rPr>
                <w:rFonts w:cs="Arial"/>
                <w:sz w:val="18"/>
              </w:rPr>
              <w:t>What language</w:t>
            </w:r>
            <w:r>
              <w:rPr>
                <w:rFonts w:cs="Arial"/>
                <w:sz w:val="18"/>
              </w:rPr>
              <w:t>(s)</w:t>
            </w:r>
            <w:r w:rsidRPr="00C81EC6">
              <w:rPr>
                <w:rFonts w:cs="Arial"/>
                <w:sz w:val="18"/>
              </w:rPr>
              <w:t xml:space="preserve"> is</w:t>
            </w:r>
            <w:r>
              <w:rPr>
                <w:rFonts w:cs="Arial"/>
                <w:sz w:val="18"/>
              </w:rPr>
              <w:t>/are</w:t>
            </w:r>
            <w:r w:rsidRPr="00C81EC6">
              <w:rPr>
                <w:rFonts w:cs="Arial"/>
                <w:sz w:val="18"/>
              </w:rPr>
              <w:t xml:space="preserve"> spoken at the children’s home?</w:t>
            </w:r>
          </w:p>
          <w:p w14:paraId="6107D11E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C81EC6" w14:paraId="6107D123" w14:textId="77777777" w:rsidTr="00205770">
        <w:trPr>
          <w:cantSplit/>
          <w:trHeight w:hRule="exact" w:val="403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6107D120" w14:textId="77777777" w:rsidR="00C81EC6" w:rsidRDefault="00C81EC6" w:rsidP="004F187A">
            <w:pPr>
              <w:spacing w:before="50"/>
              <w:rPr>
                <w:rFonts w:cs="Arial"/>
                <w:sz w:val="18"/>
              </w:rPr>
            </w:pPr>
            <w:r w:rsidRPr="00C81EC6">
              <w:rPr>
                <w:rFonts w:cs="Arial"/>
                <w:sz w:val="18"/>
              </w:rPr>
              <w:t>Will</w:t>
            </w:r>
            <w:r>
              <w:rPr>
                <w:rFonts w:cs="Arial"/>
                <w:sz w:val="18"/>
              </w:rPr>
              <w:t xml:space="preserve"> an interpreter be needed for you, for the children’s mother/father?</w:t>
            </w:r>
          </w:p>
        </w:tc>
        <w:tc>
          <w:tcPr>
            <w:tcW w:w="0" w:type="auto"/>
          </w:tcPr>
          <w:p w14:paraId="6107D121" w14:textId="77777777" w:rsidR="00C81EC6" w:rsidRDefault="00C81EC6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Yes</w:t>
            </w:r>
          </w:p>
        </w:tc>
        <w:tc>
          <w:tcPr>
            <w:tcW w:w="0" w:type="auto"/>
          </w:tcPr>
          <w:p w14:paraId="6107D122" w14:textId="77777777" w:rsidR="00C81EC6" w:rsidRDefault="00C81EC6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No</w:t>
            </w:r>
          </w:p>
        </w:tc>
      </w:tr>
      <w:tr w:rsidR="00C81EC6" w14:paraId="6107D126" w14:textId="77777777" w:rsidTr="00205770">
        <w:trPr>
          <w:cantSplit/>
          <w:trHeight w:hRule="exact" w:val="1309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124" w14:textId="77777777" w:rsidR="00C81EC6" w:rsidRDefault="00740071" w:rsidP="004F187A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If ‘yes’ please give details:</w:t>
            </w:r>
          </w:p>
          <w:p w14:paraId="6107D125" w14:textId="77777777" w:rsidR="00DC0D81" w:rsidRDefault="00DC0D81" w:rsidP="004F187A">
            <w:pPr>
              <w:spacing w:before="50"/>
              <w:rPr>
                <w:rFonts w:cs="Arial"/>
                <w:sz w:val="18"/>
              </w:rPr>
            </w:pPr>
          </w:p>
        </w:tc>
      </w:tr>
      <w:tr w:rsidR="004F187A" w14:paraId="6107D129" w14:textId="77777777" w:rsidTr="00205770">
        <w:trPr>
          <w:cantSplit/>
          <w:trHeight w:hRule="exact" w:val="1531"/>
        </w:trPr>
        <w:tc>
          <w:tcPr>
            <w:tcW w:w="0" w:type="auto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107D127" w14:textId="77777777" w:rsidR="00DC0D81" w:rsidRDefault="00376E37" w:rsidP="00740071">
            <w:pPr>
              <w:spacing w:before="5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Is</w:t>
            </w:r>
            <w:r w:rsidR="00740071" w:rsidRPr="00740071">
              <w:rPr>
                <w:rFonts w:cs="Arial"/>
                <w:sz w:val="18"/>
              </w:rPr>
              <w:t xml:space="preserve"> ther</w:t>
            </w:r>
            <w:r w:rsidR="00740071">
              <w:rPr>
                <w:rFonts w:cs="Arial"/>
                <w:sz w:val="18"/>
              </w:rPr>
              <w:t>e any other information or issues that you feel the Centre should be aware of?</w:t>
            </w:r>
          </w:p>
          <w:p w14:paraId="6107D128" w14:textId="77777777" w:rsidR="005B5E91" w:rsidRPr="005B5E91" w:rsidRDefault="005B5E91" w:rsidP="00740071">
            <w:pPr>
              <w:spacing w:before="50"/>
              <w:rPr>
                <w:rFonts w:cs="Arial"/>
                <w:sz w:val="18"/>
              </w:rPr>
            </w:pPr>
          </w:p>
        </w:tc>
      </w:tr>
    </w:tbl>
    <w:p w14:paraId="151F465F" w14:textId="77777777" w:rsidR="00205770" w:rsidRPr="00205770" w:rsidRDefault="00205770">
      <w:pPr>
        <w:rPr>
          <w:sz w:val="8"/>
          <w:szCs w:val="8"/>
        </w:rPr>
      </w:pPr>
    </w:p>
    <w:p w14:paraId="2983EBBB" w14:textId="77777777" w:rsidR="00205770" w:rsidRDefault="00205770">
      <w:r>
        <w:br w:type="page"/>
      </w:r>
    </w:p>
    <w:tbl>
      <w:tblPr>
        <w:tblW w:w="9622" w:type="dxa"/>
        <w:tblInd w:w="-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430"/>
        <w:gridCol w:w="3192"/>
      </w:tblGrid>
      <w:tr w:rsidR="004F187A" w14:paraId="6107D12B" w14:textId="77777777" w:rsidTr="00205770">
        <w:trPr>
          <w:cantSplit/>
          <w:trHeight w:hRule="exact" w:val="425"/>
        </w:trPr>
        <w:tc>
          <w:tcPr>
            <w:tcW w:w="0" w:type="auto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6107D12A" w14:textId="77B302EB" w:rsidR="004F187A" w:rsidRPr="00E260CD" w:rsidRDefault="0061648A" w:rsidP="0061648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24"/>
              </w:rPr>
              <w:lastRenderedPageBreak/>
              <w:t>6</w:t>
            </w:r>
            <w:r w:rsidRPr="0061648A">
              <w:rPr>
                <w:rFonts w:cs="Arial"/>
                <w:b/>
                <w:bCs/>
                <w:sz w:val="24"/>
              </w:rPr>
              <w:t>. A</w:t>
            </w:r>
            <w:r>
              <w:rPr>
                <w:rFonts w:cs="Arial"/>
                <w:b/>
                <w:bCs/>
                <w:sz w:val="24"/>
              </w:rPr>
              <w:t>greement</w:t>
            </w:r>
          </w:p>
        </w:tc>
      </w:tr>
      <w:tr w:rsidR="004F187A" w14:paraId="6107D12F" w14:textId="77777777" w:rsidTr="00205770">
        <w:trPr>
          <w:cantSplit/>
          <w:trHeight w:hRule="exact" w:val="1871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6107D12C" w14:textId="77777777" w:rsidR="004F187A" w:rsidRPr="0061648A" w:rsidRDefault="0061648A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 w:rsidRPr="0061648A">
              <w:rPr>
                <w:rFonts w:cs="Arial"/>
                <w:sz w:val="18"/>
              </w:rPr>
              <w:t>I conf</w:t>
            </w:r>
            <w:r>
              <w:rPr>
                <w:rFonts w:cs="Arial"/>
                <w:sz w:val="18"/>
              </w:rPr>
              <w:t>irm that the information contained within this form is to the best of my knowledge both accurate and true.</w:t>
            </w:r>
          </w:p>
          <w:p w14:paraId="6107D12D" w14:textId="77777777" w:rsidR="0061648A" w:rsidRPr="00FA38EE" w:rsidRDefault="0061648A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sz w:val="18"/>
              </w:rPr>
              <w:t>I agree to abide by the rules of the Centre if I am offered a place</w:t>
            </w:r>
            <w:r w:rsidR="00FA38EE">
              <w:rPr>
                <w:rFonts w:cs="Arial"/>
                <w:sz w:val="18"/>
              </w:rPr>
              <w:t>.</w:t>
            </w:r>
          </w:p>
          <w:p w14:paraId="6107D12E" w14:textId="77777777" w:rsidR="00FA38EE" w:rsidRDefault="00FA38EE" w:rsidP="0061648A">
            <w:pPr>
              <w:numPr>
                <w:ilvl w:val="0"/>
                <w:numId w:val="9"/>
              </w:numPr>
              <w:spacing w:before="80"/>
              <w:ind w:left="714" w:hanging="357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sz w:val="18"/>
              </w:rPr>
              <w:t>I understand that the Centre reserves the right to either refuse or terminate</w:t>
            </w:r>
            <w:r w:rsidR="00376E37">
              <w:rPr>
                <w:rFonts w:cs="Arial"/>
                <w:sz w:val="18"/>
              </w:rPr>
              <w:t xml:space="preserve"> contact if I have withheld </w:t>
            </w:r>
            <w:r>
              <w:rPr>
                <w:rFonts w:cs="Arial"/>
                <w:sz w:val="18"/>
              </w:rPr>
              <w:t>relevant information or behave in a way that breaks the Centre’s rules.</w:t>
            </w:r>
          </w:p>
        </w:tc>
      </w:tr>
      <w:tr w:rsidR="00FA38EE" w14:paraId="6107D132" w14:textId="77777777" w:rsidTr="00205770">
        <w:trPr>
          <w:cantSplit/>
          <w:trHeight w:hRule="exact" w:val="425"/>
        </w:trPr>
        <w:tc>
          <w:tcPr>
            <w:tcW w:w="6604" w:type="dxa"/>
            <w:tcBorders>
              <w:top w:val="single" w:sz="6" w:space="0" w:color="auto"/>
              <w:bottom w:val="single" w:sz="6" w:space="0" w:color="auto"/>
            </w:tcBorders>
          </w:tcPr>
          <w:p w14:paraId="6107D130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 w:rsidRPr="00FA38EE">
              <w:rPr>
                <w:rFonts w:cs="Arial"/>
                <w:bCs/>
                <w:sz w:val="18"/>
                <w:szCs w:val="18"/>
              </w:rPr>
              <w:t xml:space="preserve">Signed: </w:t>
            </w:r>
          </w:p>
        </w:tc>
        <w:tc>
          <w:tcPr>
            <w:tcW w:w="3018" w:type="dxa"/>
            <w:tcBorders>
              <w:top w:val="single" w:sz="6" w:space="0" w:color="auto"/>
              <w:bottom w:val="single" w:sz="6" w:space="0" w:color="auto"/>
            </w:tcBorders>
          </w:tcPr>
          <w:p w14:paraId="6107D131" w14:textId="77777777" w:rsidR="00FA38EE" w:rsidRPr="00FA38EE" w:rsidRDefault="00376E37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Non-Resident P</w:t>
            </w:r>
            <w:r w:rsidR="00FA38EE">
              <w:rPr>
                <w:rFonts w:cs="Arial"/>
                <w:bCs/>
                <w:sz w:val="18"/>
                <w:szCs w:val="18"/>
              </w:rPr>
              <w:t>arent</w:t>
            </w:r>
          </w:p>
        </w:tc>
      </w:tr>
      <w:tr w:rsidR="00FA38EE" w14:paraId="6107D135" w14:textId="77777777" w:rsidTr="00205770">
        <w:trPr>
          <w:cantSplit/>
          <w:trHeight w:hRule="exact" w:val="425"/>
        </w:trPr>
        <w:tc>
          <w:tcPr>
            <w:tcW w:w="6604" w:type="dxa"/>
            <w:tcBorders>
              <w:top w:val="single" w:sz="6" w:space="0" w:color="auto"/>
              <w:bottom w:val="single" w:sz="6" w:space="0" w:color="auto"/>
            </w:tcBorders>
          </w:tcPr>
          <w:p w14:paraId="6107D133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Print name:</w:t>
            </w:r>
          </w:p>
        </w:tc>
        <w:tc>
          <w:tcPr>
            <w:tcW w:w="3018" w:type="dxa"/>
            <w:tcBorders>
              <w:top w:val="single" w:sz="6" w:space="0" w:color="auto"/>
              <w:bottom w:val="single" w:sz="6" w:space="0" w:color="auto"/>
            </w:tcBorders>
          </w:tcPr>
          <w:p w14:paraId="6107D134" w14:textId="77777777" w:rsidR="00FA38EE" w:rsidRPr="00FA38EE" w:rsidRDefault="00376E37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Non-Resident P</w:t>
            </w:r>
            <w:r w:rsidR="00FA38EE">
              <w:rPr>
                <w:rFonts w:cs="Arial"/>
                <w:bCs/>
                <w:sz w:val="18"/>
                <w:szCs w:val="18"/>
              </w:rPr>
              <w:t>arent</w:t>
            </w:r>
          </w:p>
        </w:tc>
      </w:tr>
      <w:tr w:rsidR="00FA38EE" w14:paraId="6107D138" w14:textId="77777777" w:rsidTr="00205770">
        <w:trPr>
          <w:cantSplit/>
          <w:trHeight w:hRule="exact" w:val="425"/>
        </w:trPr>
        <w:tc>
          <w:tcPr>
            <w:tcW w:w="6604" w:type="dxa"/>
            <w:tcBorders>
              <w:top w:val="single" w:sz="6" w:space="0" w:color="auto"/>
              <w:bottom w:val="single" w:sz="6" w:space="0" w:color="auto"/>
            </w:tcBorders>
          </w:tcPr>
          <w:p w14:paraId="6107D136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Signed:</w:t>
            </w:r>
          </w:p>
        </w:tc>
        <w:tc>
          <w:tcPr>
            <w:tcW w:w="3018" w:type="dxa"/>
            <w:tcBorders>
              <w:top w:val="single" w:sz="6" w:space="0" w:color="auto"/>
              <w:bottom w:val="single" w:sz="6" w:space="0" w:color="auto"/>
            </w:tcBorders>
          </w:tcPr>
          <w:p w14:paraId="6107D137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St Albans Child Contact Centre</w:t>
            </w:r>
          </w:p>
        </w:tc>
      </w:tr>
      <w:tr w:rsidR="00FA38EE" w14:paraId="6107D13B" w14:textId="77777777" w:rsidTr="00205770">
        <w:trPr>
          <w:cantSplit/>
          <w:trHeight w:hRule="exact" w:val="425"/>
        </w:trPr>
        <w:tc>
          <w:tcPr>
            <w:tcW w:w="6604" w:type="dxa"/>
            <w:tcBorders>
              <w:top w:val="single" w:sz="6" w:space="0" w:color="auto"/>
              <w:bottom w:val="single" w:sz="6" w:space="0" w:color="auto"/>
            </w:tcBorders>
          </w:tcPr>
          <w:p w14:paraId="6107D139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Print name:</w:t>
            </w:r>
          </w:p>
        </w:tc>
        <w:tc>
          <w:tcPr>
            <w:tcW w:w="3018" w:type="dxa"/>
            <w:tcBorders>
              <w:top w:val="single" w:sz="6" w:space="0" w:color="auto"/>
              <w:bottom w:val="single" w:sz="6" w:space="0" w:color="auto"/>
            </w:tcBorders>
          </w:tcPr>
          <w:p w14:paraId="6107D13A" w14:textId="77777777" w:rsidR="00FA38EE" w:rsidRPr="00FA38EE" w:rsidRDefault="00FA38EE" w:rsidP="00C81EC6">
            <w:pPr>
              <w:spacing w:before="5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St Albans Child Contact Centre</w:t>
            </w:r>
          </w:p>
        </w:tc>
      </w:tr>
    </w:tbl>
    <w:p w14:paraId="6107D13C" w14:textId="77777777" w:rsidR="000D3433" w:rsidRDefault="000D3433" w:rsidP="005B5E91">
      <w:pPr>
        <w:rPr>
          <w:rFonts w:cs="Arial"/>
          <w:bCs/>
        </w:rPr>
      </w:pPr>
    </w:p>
    <w:p w14:paraId="6107D13D" w14:textId="77777777" w:rsidR="00C73861" w:rsidRPr="00F51B2B" w:rsidRDefault="00C73861" w:rsidP="00C73861">
      <w:pPr>
        <w:spacing w:before="120"/>
        <w:jc w:val="center"/>
        <w:rPr>
          <w:rFonts w:cs="Arial"/>
          <w:b/>
          <w:i/>
          <w:sz w:val="24"/>
        </w:rPr>
      </w:pPr>
      <w:r w:rsidRPr="00F51B2B">
        <w:rPr>
          <w:rFonts w:cs="Arial"/>
          <w:b/>
          <w:i/>
          <w:sz w:val="24"/>
        </w:rPr>
        <w:t>Please return this form to the Co-ordinator</w:t>
      </w:r>
    </w:p>
    <w:p w14:paraId="2C16E9FC" w14:textId="77777777" w:rsidR="00362B2C" w:rsidRDefault="00C73861" w:rsidP="00C73861">
      <w:pPr>
        <w:jc w:val="center"/>
        <w:rPr>
          <w:rFonts w:cs="Arial"/>
          <w:b/>
          <w:i/>
          <w:sz w:val="24"/>
        </w:rPr>
      </w:pPr>
      <w:r w:rsidRPr="00F51B2B">
        <w:rPr>
          <w:rFonts w:cs="Arial"/>
          <w:b/>
          <w:i/>
          <w:sz w:val="24"/>
        </w:rPr>
        <w:t xml:space="preserve">St Albans Child Contact Centre, </w:t>
      </w:r>
      <w:r w:rsidR="00C02413" w:rsidRPr="00F51B2B">
        <w:rPr>
          <w:rFonts w:cs="Arial"/>
          <w:b/>
          <w:i/>
          <w:sz w:val="24"/>
        </w:rPr>
        <w:t xml:space="preserve">c/o </w:t>
      </w:r>
      <w:r w:rsidR="008A1734" w:rsidRPr="00F51B2B">
        <w:rPr>
          <w:rFonts w:cs="Arial"/>
          <w:b/>
          <w:i/>
          <w:sz w:val="24"/>
        </w:rPr>
        <w:t xml:space="preserve">Censeo House, 6 St Peters Street, </w:t>
      </w:r>
    </w:p>
    <w:p w14:paraId="6107D13E" w14:textId="1AA7A2A2" w:rsidR="00C73861" w:rsidRPr="00F51B2B" w:rsidRDefault="008A1734" w:rsidP="00C73861">
      <w:pPr>
        <w:jc w:val="center"/>
        <w:rPr>
          <w:rFonts w:cs="Arial"/>
          <w:b/>
          <w:i/>
          <w:sz w:val="24"/>
        </w:rPr>
      </w:pPr>
      <w:r w:rsidRPr="00F51B2B">
        <w:rPr>
          <w:rFonts w:cs="Arial"/>
          <w:b/>
          <w:i/>
          <w:sz w:val="24"/>
        </w:rPr>
        <w:t>St Albans, AL1 3LF</w:t>
      </w:r>
    </w:p>
    <w:p w14:paraId="6107D13F" w14:textId="77777777" w:rsidR="00814862" w:rsidRPr="00F51B2B" w:rsidRDefault="00C73861" w:rsidP="00C73861">
      <w:pPr>
        <w:jc w:val="center"/>
        <w:rPr>
          <w:rFonts w:cs="Arial"/>
          <w:b/>
          <w:sz w:val="24"/>
        </w:rPr>
      </w:pPr>
      <w:r w:rsidRPr="00F51B2B">
        <w:rPr>
          <w:rFonts w:cs="Arial"/>
          <w:b/>
          <w:i/>
          <w:sz w:val="24"/>
        </w:rPr>
        <w:t>or by email to info@stalbanschildcontactcentre.org.uk.</w:t>
      </w:r>
    </w:p>
    <w:sectPr w:rsidR="00814862" w:rsidRPr="00F51B2B" w:rsidSect="000B6E6A">
      <w:headerReference w:type="default" r:id="rId13"/>
      <w:footerReference w:type="even" r:id="rId14"/>
      <w:footerReference w:type="default" r:id="rId15"/>
      <w:pgSz w:w="11906" w:h="16838" w:code="9"/>
      <w:pgMar w:top="993" w:right="1134" w:bottom="426" w:left="1134" w:header="51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EBF85" w14:textId="77777777" w:rsidR="00356CFF" w:rsidRDefault="00356CFF">
      <w:r>
        <w:separator/>
      </w:r>
    </w:p>
  </w:endnote>
  <w:endnote w:type="continuationSeparator" w:id="0">
    <w:p w14:paraId="6CE80DD6" w14:textId="77777777" w:rsidR="00356CFF" w:rsidRDefault="0035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7D147" w14:textId="77777777" w:rsidR="00FC1BDF" w:rsidRDefault="00FC1B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7D148" w14:textId="77777777" w:rsidR="00FC1BDF" w:rsidRDefault="00FC1B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7D149" w14:textId="77777777" w:rsidR="00FC1BDF" w:rsidRPr="007774D7" w:rsidRDefault="00FC1BDF" w:rsidP="007774D7">
    <w:pPr>
      <w:pStyle w:val="Footer"/>
      <w:tabs>
        <w:tab w:val="clear" w:pos="8306"/>
        <w:tab w:val="right" w:pos="9498"/>
      </w:tabs>
      <w:ind w:right="-1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7C3E42" w:rsidRPr="00A76450">
      <w:rPr>
        <w:szCs w:val="20"/>
      </w:rPr>
      <w:t>May</w:t>
    </w:r>
    <w:r w:rsidR="008A1734" w:rsidRPr="00A76450">
      <w:rPr>
        <w:szCs w:val="20"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14E05" w14:textId="77777777" w:rsidR="00356CFF" w:rsidRDefault="00356CFF">
      <w:r>
        <w:separator/>
      </w:r>
    </w:p>
  </w:footnote>
  <w:footnote w:type="continuationSeparator" w:id="0">
    <w:p w14:paraId="074F43BD" w14:textId="77777777" w:rsidR="00356CFF" w:rsidRDefault="00356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7D146" w14:textId="77777777" w:rsidR="007C3E42" w:rsidRPr="008426E9" w:rsidRDefault="007C3E42">
    <w:pPr>
      <w:pStyle w:val="Header"/>
      <w:rPr>
        <w:b/>
        <w:bCs/>
        <w:sz w:val="22"/>
        <w:szCs w:val="28"/>
        <w:lang w:val="en-US"/>
      </w:rPr>
    </w:pPr>
    <w:r w:rsidRPr="008426E9">
      <w:rPr>
        <w:b/>
        <w:bCs/>
        <w:sz w:val="22"/>
        <w:szCs w:val="28"/>
        <w:lang w:val="en-US"/>
      </w:rPr>
      <w:t>STRICTLY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1"/>
    <w:multiLevelType w:val="singleLevel"/>
    <w:tmpl w:val="045C7B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83FCEAA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74E3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573592"/>
    <w:multiLevelType w:val="hybridMultilevel"/>
    <w:tmpl w:val="A156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33C08"/>
    <w:multiLevelType w:val="hybridMultilevel"/>
    <w:tmpl w:val="755A6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17061"/>
    <w:multiLevelType w:val="hybridMultilevel"/>
    <w:tmpl w:val="0D54D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5125F"/>
    <w:multiLevelType w:val="hybridMultilevel"/>
    <w:tmpl w:val="74987546"/>
    <w:lvl w:ilvl="0" w:tplc="96328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F7ACF"/>
    <w:multiLevelType w:val="hybridMultilevel"/>
    <w:tmpl w:val="127A25E2"/>
    <w:lvl w:ilvl="0" w:tplc="D1122FFE">
      <w:start w:val="1"/>
      <w:numFmt w:val="decimal"/>
      <w:pStyle w:val="Heading1"/>
      <w:lvlText w:val="%1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6D51CF"/>
    <w:multiLevelType w:val="hybridMultilevel"/>
    <w:tmpl w:val="5E2C1C4C"/>
    <w:lvl w:ilvl="0" w:tplc="14E85B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3623B5"/>
    <w:multiLevelType w:val="singleLevel"/>
    <w:tmpl w:val="C5B41AC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0" w15:restartNumberingAfterBreak="0">
    <w:nsid w:val="72A911E1"/>
    <w:multiLevelType w:val="hybridMultilevel"/>
    <w:tmpl w:val="34A04720"/>
    <w:lvl w:ilvl="0" w:tplc="585C55B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019652">
    <w:abstractNumId w:val="7"/>
  </w:num>
  <w:num w:numId="2" w16cid:durableId="1153449347">
    <w:abstractNumId w:val="2"/>
  </w:num>
  <w:num w:numId="3" w16cid:durableId="397485096">
    <w:abstractNumId w:val="1"/>
  </w:num>
  <w:num w:numId="4" w16cid:durableId="1581330378">
    <w:abstractNumId w:val="0"/>
  </w:num>
  <w:num w:numId="5" w16cid:durableId="352921570">
    <w:abstractNumId w:val="9"/>
  </w:num>
  <w:num w:numId="6" w16cid:durableId="1179856572">
    <w:abstractNumId w:val="10"/>
  </w:num>
  <w:num w:numId="7" w16cid:durableId="645624689">
    <w:abstractNumId w:val="8"/>
  </w:num>
  <w:num w:numId="8" w16cid:durableId="24409380">
    <w:abstractNumId w:val="5"/>
  </w:num>
  <w:num w:numId="9" w16cid:durableId="923300116">
    <w:abstractNumId w:val="6"/>
  </w:num>
  <w:num w:numId="10" w16cid:durableId="738794080">
    <w:abstractNumId w:val="3"/>
  </w:num>
  <w:num w:numId="11" w16cid:durableId="151087508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B2"/>
    <w:rsid w:val="00045AC5"/>
    <w:rsid w:val="0009782C"/>
    <w:rsid w:val="000B559B"/>
    <w:rsid w:val="000B6E6A"/>
    <w:rsid w:val="000C0902"/>
    <w:rsid w:val="000D3433"/>
    <w:rsid w:val="0013039E"/>
    <w:rsid w:val="0018331B"/>
    <w:rsid w:val="00185297"/>
    <w:rsid w:val="001C5A7B"/>
    <w:rsid w:val="001D061C"/>
    <w:rsid w:val="00205770"/>
    <w:rsid w:val="00206151"/>
    <w:rsid w:val="0020757F"/>
    <w:rsid w:val="0025496C"/>
    <w:rsid w:val="00262E7D"/>
    <w:rsid w:val="0027388F"/>
    <w:rsid w:val="002A0A98"/>
    <w:rsid w:val="002A73F0"/>
    <w:rsid w:val="002D3216"/>
    <w:rsid w:val="002E63B2"/>
    <w:rsid w:val="002F070D"/>
    <w:rsid w:val="00317EB5"/>
    <w:rsid w:val="00324061"/>
    <w:rsid w:val="00335228"/>
    <w:rsid w:val="00337EA9"/>
    <w:rsid w:val="00340486"/>
    <w:rsid w:val="00356CFF"/>
    <w:rsid w:val="00362B2C"/>
    <w:rsid w:val="003731A9"/>
    <w:rsid w:val="00376E37"/>
    <w:rsid w:val="00385E54"/>
    <w:rsid w:val="003A44C7"/>
    <w:rsid w:val="003B63FC"/>
    <w:rsid w:val="004008E1"/>
    <w:rsid w:val="00411236"/>
    <w:rsid w:val="00412DD5"/>
    <w:rsid w:val="00455941"/>
    <w:rsid w:val="004571F0"/>
    <w:rsid w:val="004A17AD"/>
    <w:rsid w:val="004A2853"/>
    <w:rsid w:val="004A57E8"/>
    <w:rsid w:val="004F187A"/>
    <w:rsid w:val="00525DFF"/>
    <w:rsid w:val="00525EE8"/>
    <w:rsid w:val="0054303C"/>
    <w:rsid w:val="005479AE"/>
    <w:rsid w:val="00557F61"/>
    <w:rsid w:val="00573FEF"/>
    <w:rsid w:val="00592923"/>
    <w:rsid w:val="005A04B6"/>
    <w:rsid w:val="005B5E91"/>
    <w:rsid w:val="005E75AF"/>
    <w:rsid w:val="0061648A"/>
    <w:rsid w:val="006248A3"/>
    <w:rsid w:val="0062536E"/>
    <w:rsid w:val="006B466B"/>
    <w:rsid w:val="006B6295"/>
    <w:rsid w:val="006C6EB4"/>
    <w:rsid w:val="006C74F3"/>
    <w:rsid w:val="006D53D6"/>
    <w:rsid w:val="00703A32"/>
    <w:rsid w:val="00704B17"/>
    <w:rsid w:val="00706379"/>
    <w:rsid w:val="0072578F"/>
    <w:rsid w:val="00733B06"/>
    <w:rsid w:val="007340F3"/>
    <w:rsid w:val="00740064"/>
    <w:rsid w:val="00740071"/>
    <w:rsid w:val="0074059F"/>
    <w:rsid w:val="00756D54"/>
    <w:rsid w:val="007615A0"/>
    <w:rsid w:val="00767FC0"/>
    <w:rsid w:val="007774D7"/>
    <w:rsid w:val="007806AE"/>
    <w:rsid w:val="007C3E42"/>
    <w:rsid w:val="007F032C"/>
    <w:rsid w:val="00812447"/>
    <w:rsid w:val="00814862"/>
    <w:rsid w:val="00830963"/>
    <w:rsid w:val="008369A8"/>
    <w:rsid w:val="008426E9"/>
    <w:rsid w:val="00880E53"/>
    <w:rsid w:val="00887F77"/>
    <w:rsid w:val="008A06B3"/>
    <w:rsid w:val="008A1734"/>
    <w:rsid w:val="008C5FA3"/>
    <w:rsid w:val="008E59F2"/>
    <w:rsid w:val="008F2FE1"/>
    <w:rsid w:val="00964BD9"/>
    <w:rsid w:val="009904B8"/>
    <w:rsid w:val="009929AC"/>
    <w:rsid w:val="009956E8"/>
    <w:rsid w:val="009A3A01"/>
    <w:rsid w:val="009E09A6"/>
    <w:rsid w:val="009E629D"/>
    <w:rsid w:val="009F7535"/>
    <w:rsid w:val="00A0332A"/>
    <w:rsid w:val="00A178BC"/>
    <w:rsid w:val="00A207A3"/>
    <w:rsid w:val="00A368C6"/>
    <w:rsid w:val="00A76450"/>
    <w:rsid w:val="00AA215B"/>
    <w:rsid w:val="00AA5C3B"/>
    <w:rsid w:val="00AF3791"/>
    <w:rsid w:val="00B12D59"/>
    <w:rsid w:val="00B269C5"/>
    <w:rsid w:val="00B31E4C"/>
    <w:rsid w:val="00B33A5D"/>
    <w:rsid w:val="00B500AC"/>
    <w:rsid w:val="00B540BA"/>
    <w:rsid w:val="00B84545"/>
    <w:rsid w:val="00B8527B"/>
    <w:rsid w:val="00BD34C1"/>
    <w:rsid w:val="00BF3578"/>
    <w:rsid w:val="00C02413"/>
    <w:rsid w:val="00C4229A"/>
    <w:rsid w:val="00C6420F"/>
    <w:rsid w:val="00C652C1"/>
    <w:rsid w:val="00C73861"/>
    <w:rsid w:val="00C81EC6"/>
    <w:rsid w:val="00CA3C94"/>
    <w:rsid w:val="00CA7898"/>
    <w:rsid w:val="00CD6B75"/>
    <w:rsid w:val="00CE122D"/>
    <w:rsid w:val="00CE1815"/>
    <w:rsid w:val="00D12C3A"/>
    <w:rsid w:val="00D33151"/>
    <w:rsid w:val="00D64550"/>
    <w:rsid w:val="00DC0D81"/>
    <w:rsid w:val="00DD0390"/>
    <w:rsid w:val="00DD16F6"/>
    <w:rsid w:val="00DE19FF"/>
    <w:rsid w:val="00DF30C3"/>
    <w:rsid w:val="00DF4DD3"/>
    <w:rsid w:val="00E0059F"/>
    <w:rsid w:val="00E1478F"/>
    <w:rsid w:val="00E260CD"/>
    <w:rsid w:val="00E649D0"/>
    <w:rsid w:val="00E727C3"/>
    <w:rsid w:val="00E778A2"/>
    <w:rsid w:val="00EB4EBB"/>
    <w:rsid w:val="00ED1994"/>
    <w:rsid w:val="00F466AA"/>
    <w:rsid w:val="00F51B2B"/>
    <w:rsid w:val="00F66896"/>
    <w:rsid w:val="00F80503"/>
    <w:rsid w:val="00FA38EE"/>
    <w:rsid w:val="00FB06BF"/>
    <w:rsid w:val="00FB3B35"/>
    <w:rsid w:val="00FC1BDF"/>
    <w:rsid w:val="00FE78C4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107D072"/>
  <w15:chartTrackingRefBased/>
  <w15:docId w15:val="{C9B08909-3E42-4E01-9F4C-A7E2072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Lucida Sans Unicode" w:hAnsi="Lucida Sans Unicode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120"/>
      <w:ind w:left="1021" w:hanging="1021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ind w:left="1021" w:hanging="1021"/>
      <w:outlineLvl w:val="1"/>
    </w:pPr>
    <w:rPr>
      <w:rFonts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50"/>
      <w:outlineLvl w:val="3"/>
    </w:pPr>
    <w:rPr>
      <w:rFonts w:cs="Arial"/>
      <w:sz w:val="24"/>
    </w:rPr>
  </w:style>
  <w:style w:type="paragraph" w:styleId="Heading8">
    <w:name w:val="heading 8"/>
    <w:basedOn w:val="Normal"/>
    <w:next w:val="Normal"/>
    <w:qFormat/>
    <w:pPr>
      <w:keepNext/>
      <w:spacing w:before="120" w:after="120"/>
      <w:jc w:val="both"/>
      <w:outlineLvl w:val="7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240" w:after="240"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Bullet">
    <w:name w:val="List Bullet"/>
    <w:basedOn w:val="Normal"/>
    <w:autoRedefine/>
  </w:style>
  <w:style w:type="paragraph" w:customStyle="1" w:styleId="Bullets">
    <w:name w:val="Bullets"/>
    <w:basedOn w:val="Normal"/>
    <w:pPr>
      <w:numPr>
        <w:numId w:val="5"/>
      </w:numPr>
      <w:spacing w:before="120" w:after="120"/>
      <w:jc w:val="both"/>
    </w:pPr>
    <w:rPr>
      <w:noProof/>
      <w:sz w:val="22"/>
      <w:szCs w:val="20"/>
    </w:r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BodyTextIndent3">
    <w:name w:val="Body Text Indent 3"/>
    <w:basedOn w:val="Normal"/>
    <w:pPr>
      <w:spacing w:before="50" w:after="120"/>
      <w:ind w:left="357" w:hanging="357"/>
      <w:jc w:val="both"/>
    </w:pPr>
    <w:rPr>
      <w:rFonts w:cs="Arial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UnresolvedMention">
    <w:name w:val="Unresolved Mention"/>
    <w:uiPriority w:val="99"/>
    <w:semiHidden/>
    <w:unhideWhenUsed/>
    <w:rsid w:val="00C024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73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lbanschildcontactcentre.org.u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talbanschildcontactcentre.org.uk" TargetMode="Externa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albanschildcontactcentre.org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nfo@stalbanschildcontactcentre.org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Miles.NACCC.001\Application%20Data\Microsoft\Templates\Manual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Manual2</Template>
  <TotalTime>2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NACCC</Company>
  <LinksUpToDate>false</LinksUpToDate>
  <CharactersWithSpaces>3581</CharactersWithSpaces>
  <SharedDoc>false</SharedDoc>
  <HLinks>
    <vt:vector size="12" baseType="variant">
      <vt:variant>
        <vt:i4>4522063</vt:i4>
      </vt:variant>
      <vt:variant>
        <vt:i4>3</vt:i4>
      </vt:variant>
      <vt:variant>
        <vt:i4>0</vt:i4>
      </vt:variant>
      <vt:variant>
        <vt:i4>5</vt:i4>
      </vt:variant>
      <vt:variant>
        <vt:lpwstr>http://www.stalbanschildcontactcentre.org.uk/</vt:lpwstr>
      </vt:variant>
      <vt:variant>
        <vt:lpwstr/>
      </vt:variant>
      <vt:variant>
        <vt:i4>3276878</vt:i4>
      </vt:variant>
      <vt:variant>
        <vt:i4>0</vt:i4>
      </vt:variant>
      <vt:variant>
        <vt:i4>0</vt:i4>
      </vt:variant>
      <vt:variant>
        <vt:i4>5</vt:i4>
      </vt:variant>
      <vt:variant>
        <vt:lpwstr>mailto:info@stalbanschildcontactcentre.org.uk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Miles</dc:creator>
  <cp:keywords/>
  <cp:lastModifiedBy>Angus Mackenzie</cp:lastModifiedBy>
  <cp:revision>2</cp:revision>
  <cp:lastPrinted>2024-09-04T11:31:00Z</cp:lastPrinted>
  <dcterms:created xsi:type="dcterms:W3CDTF">2024-09-04T11:32:00Z</dcterms:created>
  <dcterms:modified xsi:type="dcterms:W3CDTF">2024-09-04T11:32:00Z</dcterms:modified>
</cp:coreProperties>
</file>